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1" w:type="dxa"/>
        <w:tblLook w:val="0600" w:firstRow="0" w:lastRow="0" w:firstColumn="0" w:lastColumn="0" w:noHBand="1" w:noVBand="1"/>
      </w:tblPr>
      <w:tblGrid>
        <w:gridCol w:w="6819"/>
        <w:gridCol w:w="3312"/>
      </w:tblGrid>
      <w:tr w:rsidR="007971D4" w14:paraId="34D73A24" w14:textId="77777777" w:rsidTr="00B54986">
        <w:trPr>
          <w:trHeight w:val="1530"/>
        </w:trPr>
        <w:tc>
          <w:tcPr>
            <w:tcW w:w="6819" w:type="dxa"/>
            <w:vMerge w:val="restart"/>
            <w:tcMar>
              <w:left w:w="115" w:type="dxa"/>
              <w:right w:w="216" w:type="dxa"/>
            </w:tcMar>
          </w:tcPr>
          <w:p w14:paraId="3E9B23BC" w14:textId="31A44054" w:rsidR="007971D4" w:rsidRPr="00B54986" w:rsidRDefault="0032376E" w:rsidP="00B54986">
            <w:pPr>
              <w:pStyle w:val="Date"/>
            </w:pPr>
            <w:r>
              <w:fldChar w:fldCharType="begin"/>
            </w:r>
            <w:r>
              <w:rPr>
                <w:rFonts w:hAnsiTheme="minorHAnsi"/>
              </w:rPr>
              <w:instrText xml:space="preserve"> DATE \@ "MMMM d, yyyy" </w:instrText>
            </w:r>
            <w:r>
              <w:fldChar w:fldCharType="separate"/>
            </w:r>
            <w:r w:rsidR="00934F29">
              <w:rPr>
                <w:rFonts w:hAnsiTheme="minorHAnsi"/>
                <w:noProof/>
              </w:rPr>
              <w:t>July 21, 2025</w:t>
            </w:r>
            <w:r>
              <w:fldChar w:fldCharType="end"/>
            </w:r>
          </w:p>
          <w:p w14:paraId="60B6BE09" w14:textId="77777777" w:rsidR="007971D4" w:rsidRPr="00B54986" w:rsidRDefault="007971D4" w:rsidP="00B54986"/>
          <w:p w14:paraId="5E87996D" w14:textId="7011E437" w:rsidR="00B54986" w:rsidRDefault="00145BE2" w:rsidP="00B54986">
            <w:r w:rsidRPr="00145BE2">
              <w:t>Dear Legion Family</w:t>
            </w:r>
          </w:p>
          <w:p w14:paraId="65AD85DB" w14:textId="77777777" w:rsidR="00494DFF" w:rsidRDefault="00494DFF" w:rsidP="00B54986"/>
          <w:p w14:paraId="72FE679D" w14:textId="47E6F599" w:rsidR="00494DFF" w:rsidRDefault="00535558" w:rsidP="00535558">
            <w:pPr>
              <w:rPr>
                <w:rFonts w:ascii="Franklin Gothic Book"/>
                <w:color w:val="000000"/>
              </w:rPr>
            </w:pPr>
            <w:r w:rsidRPr="00535558">
              <w:rPr>
                <w:rFonts w:ascii="Franklin Gothic Book"/>
                <w:color w:val="000000"/>
              </w:rPr>
              <w:t>As we commence the 2025-2026 Legion year, we are presented with an excellent opportunity to reaffirm the principles that define The American Legion. The shared values and unity among our veterans continue to strengthen our organization and uphold the ideals defended by those who came before us.</w:t>
            </w:r>
            <w:r w:rsidR="00653DBC">
              <w:rPr>
                <w:rFonts w:ascii="Franklin Gothic Book"/>
                <w:color w:val="000000"/>
              </w:rPr>
              <w:t xml:space="preserve">. </w:t>
            </w:r>
          </w:p>
          <w:p w14:paraId="43D4322E" w14:textId="633789B5" w:rsidR="008C1F8F" w:rsidRDefault="009E5445" w:rsidP="009E5445">
            <w:pPr>
              <w:rPr>
                <w:rFonts w:ascii="Franklin Gothic Book"/>
                <w:color w:val="000000"/>
              </w:rPr>
            </w:pPr>
            <w:r w:rsidRPr="009E5445">
              <w:rPr>
                <w:rFonts w:ascii="Franklin Gothic Book"/>
                <w:color w:val="000000"/>
              </w:rPr>
              <w:t>This year, we aim to strengthen our American Legion Post by growing membership and focusing on the four pillars: Veteran’s Affairs</w:t>
            </w:r>
            <w:r w:rsidR="00310471">
              <w:rPr>
                <w:rFonts w:ascii="Franklin Gothic Book"/>
                <w:color w:val="000000"/>
              </w:rPr>
              <w:t xml:space="preserve"> and rehabilitation</w:t>
            </w:r>
            <w:r w:rsidR="00D31E96">
              <w:rPr>
                <w:rFonts w:ascii="Franklin Gothic Book"/>
                <w:color w:val="000000"/>
              </w:rPr>
              <w:t>,</w:t>
            </w:r>
            <w:r w:rsidRPr="009E5445">
              <w:rPr>
                <w:rFonts w:ascii="Franklin Gothic Book"/>
                <w:color w:val="000000"/>
              </w:rPr>
              <w:t xml:space="preserve"> National Security, Americanism, and Children and Youth. Each of us should commit to learning about and supporting the many programs within these pillars to ensure our post's </w:t>
            </w:r>
            <w:r w:rsidR="00F80971" w:rsidRPr="009E5445">
              <w:rPr>
                <w:rFonts w:ascii="Franklin Gothic Book"/>
                <w:color w:val="000000"/>
              </w:rPr>
              <w:t>success.</w:t>
            </w:r>
            <w:r w:rsidR="00653DBC" w:rsidRPr="00365214">
              <w:rPr>
                <w:rFonts w:ascii="Franklin Gothic Book"/>
                <w:color w:val="000000"/>
              </w:rPr>
              <w:t xml:space="preserve"> </w:t>
            </w:r>
            <w:r w:rsidR="00653DBC" w:rsidRPr="00365214">
              <w:rPr>
                <w:rFonts w:ascii="Franklin Gothic Book"/>
                <w:color w:val="000000"/>
              </w:rPr>
              <w:t xml:space="preserve">If you want to volunteer for one of </w:t>
            </w:r>
            <w:r w:rsidR="00653DBC">
              <w:rPr>
                <w:rFonts w:ascii="Franklin Gothic Book"/>
                <w:color w:val="000000"/>
              </w:rPr>
              <w:t>Post committees</w:t>
            </w:r>
            <w:r w:rsidR="00653DBC" w:rsidRPr="00365214">
              <w:rPr>
                <w:rFonts w:ascii="Franklin Gothic Book"/>
                <w:color w:val="000000"/>
              </w:rPr>
              <w:t xml:space="preserve"> let me know I will have the list so I can get </w:t>
            </w:r>
            <w:r w:rsidR="00653DBC">
              <w:rPr>
                <w:rFonts w:ascii="Franklin Gothic Book"/>
                <w:color w:val="000000"/>
              </w:rPr>
              <w:t>these positions filled as soon as possible</w:t>
            </w:r>
            <w:r w:rsidR="00F80971">
              <w:rPr>
                <w:rFonts w:ascii="Franklin Gothic Book"/>
                <w:color w:val="000000"/>
              </w:rPr>
              <w:t xml:space="preserve"> I</w:t>
            </w:r>
            <w:r w:rsidR="00457844">
              <w:rPr>
                <w:rFonts w:ascii="Franklin Gothic Book"/>
                <w:color w:val="000000"/>
              </w:rPr>
              <w:t xml:space="preserve"> encourage all of you to </w:t>
            </w:r>
            <w:r w:rsidR="006B280C">
              <w:rPr>
                <w:rFonts w:ascii="Franklin Gothic Book"/>
                <w:color w:val="000000"/>
              </w:rPr>
              <w:t>try</w:t>
            </w:r>
            <w:r w:rsidR="00457844">
              <w:rPr>
                <w:rFonts w:ascii="Franklin Gothic Book"/>
                <w:color w:val="000000"/>
              </w:rPr>
              <w:t xml:space="preserve"> and go online to the </w:t>
            </w:r>
            <w:r w:rsidR="009B736A">
              <w:rPr>
                <w:rFonts w:ascii="Franklin Gothic Book"/>
                <w:color w:val="000000"/>
              </w:rPr>
              <w:t>my</w:t>
            </w:r>
            <w:r w:rsidR="00457844">
              <w:rPr>
                <w:rFonts w:ascii="Franklin Gothic Book"/>
                <w:color w:val="000000"/>
              </w:rPr>
              <w:t>Legion</w:t>
            </w:r>
            <w:r w:rsidR="009B736A">
              <w:rPr>
                <w:rFonts w:ascii="Franklin Gothic Book"/>
                <w:color w:val="000000"/>
              </w:rPr>
              <w:t>.</w:t>
            </w:r>
            <w:r w:rsidR="00ED2810">
              <w:rPr>
                <w:rFonts w:ascii="Franklin Gothic Book"/>
                <w:color w:val="000000"/>
              </w:rPr>
              <w:t>org</w:t>
            </w:r>
            <w:r w:rsidR="00457844">
              <w:rPr>
                <w:rFonts w:ascii="Franklin Gothic Book"/>
                <w:color w:val="000000"/>
              </w:rPr>
              <w:t xml:space="preserve"> website and t</w:t>
            </w:r>
            <w:r w:rsidR="00F80971">
              <w:rPr>
                <w:rFonts w:ascii="Franklin Gothic Book"/>
                <w:color w:val="000000"/>
              </w:rPr>
              <w:t xml:space="preserve">ake the Legion Basic </w:t>
            </w:r>
            <w:r w:rsidR="00653DBC">
              <w:rPr>
                <w:rFonts w:ascii="Franklin Gothic Book"/>
                <w:color w:val="000000"/>
              </w:rPr>
              <w:t>training.</w:t>
            </w:r>
            <w:r w:rsidR="00077423">
              <w:rPr>
                <w:rFonts w:ascii="Franklin Gothic Book"/>
                <w:color w:val="000000"/>
              </w:rPr>
              <w:t xml:space="preserve"> Here’s the link, </w:t>
            </w:r>
            <w:hyperlink r:id="rId9" w:history="1">
              <w:r w:rsidR="00F42D11" w:rsidRPr="00E13F97">
                <w:rPr>
                  <w:rStyle w:val="Hyperlink"/>
                  <w:rFonts w:ascii="Franklin Gothic Book"/>
                </w:rPr>
                <w:t>https://www.legion.org/alei</w:t>
              </w:r>
            </w:hyperlink>
            <w:r w:rsidR="00F42D11">
              <w:rPr>
                <w:rFonts w:ascii="Franklin Gothic Book"/>
                <w:color w:val="000000"/>
              </w:rPr>
              <w:t xml:space="preserve">. </w:t>
            </w:r>
          </w:p>
          <w:p w14:paraId="1315E4E2" w14:textId="2301914A" w:rsidR="00B54986" w:rsidRDefault="00A4654C" w:rsidP="00A4654C">
            <w:pPr>
              <w:rPr>
                <w:rFonts w:ascii="Franklin Gothic Book"/>
                <w:color w:val="000000"/>
              </w:rPr>
            </w:pPr>
            <w:r w:rsidRPr="00A4654C">
              <w:rPr>
                <w:rFonts w:ascii="Franklin Gothic Book"/>
                <w:color w:val="000000"/>
              </w:rPr>
              <w:t xml:space="preserve">If you have not yet created a mylegion.org account, the process is straightforward, free, and secure. The website allows you to manage your membership data, reprint lost or damaged Membership Cards, and access additional features. For assistance with </w:t>
            </w:r>
            <w:r w:rsidR="00E72DF0">
              <w:rPr>
                <w:rFonts w:ascii="Franklin Gothic Book"/>
                <w:color w:val="000000"/>
              </w:rPr>
              <w:t xml:space="preserve">creating an account or </w:t>
            </w:r>
            <w:r w:rsidRPr="00A4654C">
              <w:rPr>
                <w:rFonts w:ascii="Franklin Gothic Book"/>
                <w:color w:val="000000"/>
              </w:rPr>
              <w:t xml:space="preserve">logging in, please contact me or another </w:t>
            </w:r>
            <w:r w:rsidR="00074F3F">
              <w:rPr>
                <w:rFonts w:ascii="Franklin Gothic Book"/>
                <w:color w:val="000000"/>
              </w:rPr>
              <w:t>post</w:t>
            </w:r>
            <w:r w:rsidRPr="00A4654C">
              <w:rPr>
                <w:rFonts w:ascii="Franklin Gothic Book"/>
                <w:color w:val="000000"/>
              </w:rPr>
              <w:t xml:space="preserve"> member.</w:t>
            </w:r>
          </w:p>
          <w:p w14:paraId="2221F13D" w14:textId="6B7B2563" w:rsidR="007608B7" w:rsidRPr="00B54986" w:rsidRDefault="007608B7" w:rsidP="00A4654C">
            <w:r>
              <w:t xml:space="preserve">Our Next </w:t>
            </w:r>
            <w:r w:rsidR="00E93E19">
              <w:t>Legionnaire</w:t>
            </w:r>
            <w:r>
              <w:t xml:space="preserve"> meeting is Tuesday </w:t>
            </w:r>
            <w:r w:rsidR="00E93E19">
              <w:t xml:space="preserve">August </w:t>
            </w:r>
            <w:r w:rsidR="003D1607">
              <w:t>19</w:t>
            </w:r>
            <w:r w:rsidR="003D1607" w:rsidRPr="003D1607">
              <w:rPr>
                <w:vertAlign w:val="superscript"/>
              </w:rPr>
              <w:t>th</w:t>
            </w:r>
            <w:r w:rsidR="003D1607">
              <w:t xml:space="preserve"> 2025 ay 1900 in the Post Hall</w:t>
            </w:r>
            <w:r w:rsidR="00BC6D13">
              <w:t xml:space="preserve"> please consider joining us. We have much to discuss and we need your input</w:t>
            </w:r>
            <w:r w:rsidR="009E6F79">
              <w:t xml:space="preserve">. </w:t>
            </w:r>
          </w:p>
          <w:p w14:paraId="4998F973" w14:textId="5459716C" w:rsidR="00096D55" w:rsidRPr="00096D55" w:rsidRDefault="00096D55" w:rsidP="00096D55">
            <w:pPr>
              <w:spacing w:after="0"/>
              <w:rPr>
                <w:rFonts w:asciiTheme="majorHAnsi" w:eastAsia="Times New Roman" w:hAnsiTheme="majorHAnsi" w:cs="Times New Roman"/>
                <w:color w:val="auto"/>
                <w:kern w:val="0"/>
              </w:rPr>
            </w:pPr>
            <w:r w:rsidRPr="00096D55">
              <w:rPr>
                <w:rFonts w:asciiTheme="majorHAnsi" w:eastAsia="Times New Roman" w:hAnsiTheme="majorHAnsi" w:cs="Arial"/>
                <w:color w:val="222222"/>
                <w:kern w:val="0"/>
                <w:shd w:val="clear" w:color="auto" w:fill="FFFFFF"/>
              </w:rPr>
              <w:t>Victor M Cotto, ET1</w:t>
            </w:r>
          </w:p>
          <w:p w14:paraId="0CA69423" w14:textId="77777777" w:rsidR="00096D55" w:rsidRPr="00096D55" w:rsidRDefault="00096D55" w:rsidP="00096D55">
            <w:pPr>
              <w:shd w:val="clear" w:color="auto" w:fill="FFFFFF"/>
              <w:spacing w:after="0"/>
              <w:rPr>
                <w:rFonts w:asciiTheme="majorHAnsi" w:eastAsia="Times New Roman" w:hAnsiTheme="majorHAnsi" w:cs="Arial"/>
                <w:color w:val="222222"/>
                <w:kern w:val="0"/>
              </w:rPr>
            </w:pPr>
            <w:r w:rsidRPr="00096D55">
              <w:rPr>
                <w:rFonts w:asciiTheme="majorHAnsi" w:eastAsia="Times New Roman" w:hAnsiTheme="majorHAnsi" w:cs="Arial"/>
                <w:color w:val="222222"/>
                <w:kern w:val="0"/>
              </w:rPr>
              <w:t>USCG Retired</w:t>
            </w:r>
          </w:p>
          <w:p w14:paraId="6D8DB0A5" w14:textId="77777777" w:rsidR="00096D55" w:rsidRPr="00096D55" w:rsidRDefault="00096D55" w:rsidP="00096D55">
            <w:pPr>
              <w:shd w:val="clear" w:color="auto" w:fill="FFFFFF"/>
              <w:spacing w:after="0"/>
              <w:rPr>
                <w:rFonts w:asciiTheme="majorHAnsi" w:eastAsia="Times New Roman" w:hAnsiTheme="majorHAnsi" w:cs="Arial"/>
                <w:color w:val="222222"/>
                <w:kern w:val="0"/>
              </w:rPr>
            </w:pPr>
            <w:r w:rsidRPr="00096D55">
              <w:rPr>
                <w:rFonts w:asciiTheme="majorHAnsi" w:eastAsia="Times New Roman" w:hAnsiTheme="majorHAnsi" w:cs="Arial"/>
                <w:color w:val="222222"/>
                <w:kern w:val="0"/>
              </w:rPr>
              <w:t>ID# 202347035</w:t>
            </w:r>
          </w:p>
          <w:p w14:paraId="6FBE910A" w14:textId="77777777" w:rsidR="00096D55" w:rsidRPr="00096D55" w:rsidRDefault="00096D55" w:rsidP="00096D55">
            <w:pPr>
              <w:shd w:val="clear" w:color="auto" w:fill="FFFFFF"/>
              <w:spacing w:after="0"/>
              <w:rPr>
                <w:rFonts w:asciiTheme="majorHAnsi" w:eastAsia="Times New Roman" w:hAnsiTheme="majorHAnsi" w:cs="Arial"/>
                <w:color w:val="222222"/>
                <w:kern w:val="0"/>
              </w:rPr>
            </w:pPr>
            <w:r w:rsidRPr="00096D55">
              <w:rPr>
                <w:rFonts w:asciiTheme="majorHAnsi" w:eastAsia="Times New Roman" w:hAnsiTheme="majorHAnsi" w:cs="Arial"/>
                <w:color w:val="222222"/>
                <w:kern w:val="0"/>
              </w:rPr>
              <w:t>Commander Post 394</w:t>
            </w:r>
          </w:p>
          <w:p w14:paraId="7CCF2A6F" w14:textId="77777777" w:rsidR="00096D55" w:rsidRPr="00096D55" w:rsidRDefault="00096D55" w:rsidP="00096D55">
            <w:pPr>
              <w:shd w:val="clear" w:color="auto" w:fill="FFFFFF"/>
              <w:spacing w:after="0"/>
              <w:rPr>
                <w:rFonts w:asciiTheme="majorHAnsi" w:eastAsia="Times New Roman" w:hAnsiTheme="majorHAnsi" w:cs="Arial"/>
                <w:color w:val="222222"/>
                <w:kern w:val="0"/>
              </w:rPr>
            </w:pPr>
            <w:r w:rsidRPr="00096D55">
              <w:rPr>
                <w:rFonts w:asciiTheme="majorHAnsi" w:eastAsia="Times New Roman" w:hAnsiTheme="majorHAnsi" w:cs="Arial"/>
                <w:color w:val="222222"/>
                <w:kern w:val="0"/>
              </w:rPr>
              <w:t>American Legion</w:t>
            </w:r>
          </w:p>
          <w:p w14:paraId="49FA765C" w14:textId="7882FE0F" w:rsidR="00B54986" w:rsidRDefault="00B54986" w:rsidP="00B54986"/>
        </w:tc>
        <w:tc>
          <w:tcPr>
            <w:tcW w:w="3312" w:type="dxa"/>
          </w:tcPr>
          <w:p w14:paraId="289B9378" w14:textId="652C2B0A" w:rsidR="007971D4" w:rsidRPr="00B54986" w:rsidRDefault="0032376E" w:rsidP="00B54986">
            <w:pPr>
              <w:pStyle w:val="Address"/>
            </w:pPr>
            <w:r>
              <w:t>396 Cogan Dr SE</w:t>
            </w:r>
          </w:p>
          <w:p w14:paraId="73753995" w14:textId="63B7305C" w:rsidR="007971D4" w:rsidRPr="00B54986" w:rsidRDefault="0032376E" w:rsidP="00B54986">
            <w:pPr>
              <w:pStyle w:val="Address"/>
            </w:pPr>
            <w:r>
              <w:t>Palm Bay, FL, 32909</w:t>
            </w:r>
          </w:p>
          <w:p w14:paraId="732F04E8" w14:textId="383DA364" w:rsidR="007971D4" w:rsidRPr="00B54986" w:rsidRDefault="0032376E" w:rsidP="00B54986">
            <w:pPr>
              <w:pStyle w:val="Address"/>
            </w:pPr>
            <w:r>
              <w:t>(321) 726-9777</w:t>
            </w:r>
          </w:p>
          <w:p w14:paraId="6DDC3B2E" w14:textId="05B0E71B" w:rsidR="007971D4" w:rsidRDefault="0032376E" w:rsidP="00B54986">
            <w:pPr>
              <w:pStyle w:val="Address"/>
            </w:pPr>
            <w:r>
              <w:t>Alpb394.org</w:t>
            </w:r>
          </w:p>
        </w:tc>
      </w:tr>
      <w:tr w:rsidR="007971D4" w14:paraId="3989534F" w14:textId="77777777" w:rsidTr="00B54986">
        <w:trPr>
          <w:trHeight w:val="3771"/>
        </w:trPr>
        <w:tc>
          <w:tcPr>
            <w:tcW w:w="6819" w:type="dxa"/>
            <w:vMerge/>
            <w:tcMar>
              <w:left w:w="115" w:type="dxa"/>
              <w:right w:w="216" w:type="dxa"/>
            </w:tcMar>
          </w:tcPr>
          <w:p w14:paraId="3FDE363E" w14:textId="77777777" w:rsidR="007971D4" w:rsidRDefault="007971D4" w:rsidP="00825C1C"/>
        </w:tc>
        <w:tc>
          <w:tcPr>
            <w:tcW w:w="3312" w:type="dxa"/>
            <w:vAlign w:val="bottom"/>
          </w:tcPr>
          <w:p w14:paraId="4AD3C715" w14:textId="77777777" w:rsidR="007971D4" w:rsidRDefault="00B54986" w:rsidP="00B54986">
            <w:pPr>
              <w:ind w:right="-12"/>
              <w:jc w:val="right"/>
            </w:pPr>
            <w:r>
              <w:rPr>
                <w:noProof/>
              </w:rPr>
              <mc:AlternateContent>
                <mc:Choice Requires="wpg">
                  <w:drawing>
                    <wp:inline distT="0" distB="0" distL="0" distR="0" wp14:anchorId="68D8DD0E" wp14:editId="44861438">
                      <wp:extent cx="1692275" cy="1973580"/>
                      <wp:effectExtent l="0" t="0" r="3175" b="7620"/>
                      <wp:docPr id="2" name="Group 2" descr="woman's headshot"/>
                      <wp:cNvGraphicFramePr/>
                      <a:graphic xmlns:a="http://schemas.openxmlformats.org/drawingml/2006/main">
                        <a:graphicData uri="http://schemas.microsoft.com/office/word/2010/wordprocessingGroup">
                          <wpg:wgp>
                            <wpg:cNvGrpSpPr/>
                            <wpg:grpSpPr>
                              <a:xfrm>
                                <a:off x="0" y="0"/>
                                <a:ext cx="1692275" cy="1973580"/>
                                <a:chOff x="99060" y="0"/>
                                <a:chExt cx="1692275" cy="1887855"/>
                              </a:xfrm>
                            </wpg:grpSpPr>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rot="16200000" flipH="1">
                                  <a:off x="0" y="235982"/>
                                  <a:ext cx="1887855" cy="1415891"/>
                                </a:xfrm>
                                <a:custGeom>
                                  <a:avLst/>
                                  <a:gdLst>
                                    <a:gd name="connsiteX0" fmla="*/ 1888018 w 1888018"/>
                                    <a:gd name="connsiteY0" fmla="*/ 0 h 1888018"/>
                                    <a:gd name="connsiteX1" fmla="*/ 0 w 1888018"/>
                                    <a:gd name="connsiteY1" fmla="*/ 0 h 1888018"/>
                                    <a:gd name="connsiteX2" fmla="*/ 0 w 1888018"/>
                                    <a:gd name="connsiteY2" fmla="*/ 1888018 h 1888018"/>
                                    <a:gd name="connsiteX3" fmla="*/ 1888018 w 1888018"/>
                                    <a:gd name="connsiteY3" fmla="*/ 1888018 h 1888018"/>
                                  </a:gdLst>
                                  <a:ahLst/>
                                  <a:cxnLst>
                                    <a:cxn ang="0">
                                      <a:pos x="connsiteX0" y="connsiteY0"/>
                                    </a:cxn>
                                    <a:cxn ang="0">
                                      <a:pos x="connsiteX1" y="connsiteY1"/>
                                    </a:cxn>
                                    <a:cxn ang="0">
                                      <a:pos x="connsiteX2" y="connsiteY2"/>
                                    </a:cxn>
                                    <a:cxn ang="0">
                                      <a:pos x="connsiteX3" y="connsiteY3"/>
                                    </a:cxn>
                                  </a:cxnLst>
                                  <a:rect l="l" t="t" r="r" b="b"/>
                                  <a:pathLst>
                                    <a:path w="1888018" h="1888018">
                                      <a:moveTo>
                                        <a:pt x="1888018" y="0"/>
                                      </a:moveTo>
                                      <a:lnTo>
                                        <a:pt x="0" y="0"/>
                                      </a:lnTo>
                                      <a:lnTo>
                                        <a:pt x="0" y="1888018"/>
                                      </a:lnTo>
                                      <a:lnTo>
                                        <a:pt x="1888018" y="1888018"/>
                                      </a:lnTo>
                                      <a:close/>
                                    </a:path>
                                  </a:pathLst>
                                </a:custGeom>
                              </pic:spPr>
                            </pic:pic>
                            <wps:wsp>
                              <wps:cNvPr id="12" name="TextBox 55"/>
                              <wps:cNvSpPr txBox="1"/>
                              <wps:spPr>
                                <a:xfrm>
                                  <a:off x="99060" y="1554480"/>
                                  <a:ext cx="1692275" cy="243840"/>
                                </a:xfrm>
                                <a:prstGeom prst="rect">
                                  <a:avLst/>
                                </a:prstGeom>
                                <a:solidFill>
                                  <a:schemeClr val="bg1"/>
                                </a:solidFill>
                              </wps:spPr>
                              <wps:txbx>
                                <w:txbxContent>
                                  <w:p w14:paraId="1317D3E1" w14:textId="39156AEA" w:rsidR="00B54986" w:rsidRPr="00B54986" w:rsidRDefault="00A67F07" w:rsidP="00B54986">
                                    <w:pPr>
                                      <w:pStyle w:val="DoctorName"/>
                                      <w:rPr>
                                        <w:lang w:val="en-US"/>
                                      </w:rPr>
                                    </w:pPr>
                                    <w:r>
                                      <w:rPr>
                                        <w:lang w:val="en-US"/>
                                      </w:rPr>
                                      <w:t>Victor M Cotto</w:t>
                                    </w:r>
                                  </w:p>
                                </w:txbxContent>
                              </wps:txbx>
                              <wps:bodyPr wrap="square" lIns="72000" tIns="0" rIns="72000" bIns="0" rtlCol="0" anchor="ctr">
                                <a:noAutofit/>
                              </wps:bodyPr>
                            </wps:wsp>
                          </wpg:wgp>
                        </a:graphicData>
                      </a:graphic>
                    </wp:inline>
                  </w:drawing>
                </mc:Choice>
                <mc:Fallback>
                  <w:pict>
                    <v:group w14:anchorId="68D8DD0E" id="Group 2" o:spid="_x0000_s1026" alt="woman's headshot" style="width:133.25pt;height:155.4pt;mso-position-horizontal-relative:char;mso-position-vertical-relative:line" coordorigin="990" coordsize="16922,18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359;width:18878;height:14159;rotation:90;flip:x;visibility:visible;mso-wrap-style:square" coordsize="1888018,188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" path="m1888018,l,,,1888018r1888018,l1888018,xe">
                        <v:imagedata r:id="rId11" o:title=""/>
                        <v:formulas/>
                        <v:path o:extrusionok="t" o:connecttype="custom" o:connectlocs="1887855,0;0,0;0,1415891;1887855,1415891" o:connectangles="0,0,0,0"/>
                      </v:shape>
                      <v:shapetype id="_x0000_t202" coordsize="21600,21600" o:spt="202" path="m,l,21600r21600,l21600,xe">
                        <v:stroke joinstyle="miter"/>
                        <v:path gradientshapeok="t" o:connecttype="rect"/>
                      </v:shapetype>
                      <v:shape id="TextBox 55" o:spid="_x0000_s1028" type="#_x0000_t202" style="position:absolute;left:990;top:15544;width:16923;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" fillcolor="white [3212]" stroked="f">
                        <v:textbox inset="2mm,0,2mm,0">
                          <w:txbxContent>
                            <w:p w14:paraId="1317D3E1" w14:textId="39156AEA" w:rsidR="00B54986" w:rsidRPr="00B54986" w:rsidRDefault="00A67F07" w:rsidP="00B54986">
                              <w:pPr>
                                <w:pStyle w:val="DoctorName"/>
                                <w:rPr>
                                  <w:lang w:val="en-US"/>
                                </w:rPr>
                              </w:pPr>
                              <w:r>
                                <w:rPr>
                                  <w:lang w:val="en-US"/>
                                </w:rPr>
                                <w:t>Victor M Cotto</w:t>
                              </w:r>
                            </w:p>
                          </w:txbxContent>
                        </v:textbox>
                      </v:shape>
                      <w10:anchorlock/>
                    </v:group>
                  </w:pict>
                </mc:Fallback>
              </mc:AlternateContent>
            </w:r>
          </w:p>
        </w:tc>
      </w:tr>
      <w:tr w:rsidR="007971D4" w14:paraId="3E1E67DF" w14:textId="77777777" w:rsidTr="00B54986">
        <w:trPr>
          <w:trHeight w:val="2836"/>
        </w:trPr>
        <w:tc>
          <w:tcPr>
            <w:tcW w:w="6819" w:type="dxa"/>
            <w:vMerge/>
            <w:tcMar>
              <w:left w:w="115" w:type="dxa"/>
              <w:right w:w="216" w:type="dxa"/>
            </w:tcMar>
          </w:tcPr>
          <w:p w14:paraId="644DE001" w14:textId="77777777" w:rsidR="007971D4" w:rsidRDefault="007971D4" w:rsidP="00825C1C"/>
        </w:tc>
        <w:tc>
          <w:tcPr>
            <w:tcW w:w="3312" w:type="dxa"/>
          </w:tcPr>
          <w:p w14:paraId="1A976C32" w14:textId="77777777" w:rsidR="007971D4" w:rsidRDefault="007971D4" w:rsidP="00825C1C"/>
        </w:tc>
      </w:tr>
    </w:tbl>
    <w:p w14:paraId="2F83A836" w14:textId="77777777" w:rsidR="005A20B8" w:rsidRDefault="006B3150" w:rsidP="00825C1C">
      <w:r>
        <w:rPr>
          <w:noProof/>
        </w:rPr>
        <w:drawing>
          <wp:inline distT="0" distB="0" distL="0" distR="0" wp14:anchorId="7D68062C" wp14:editId="4CDC901F">
            <wp:extent cx="1957070" cy="8382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3776" cy="845355"/>
                    </a:xfrm>
                    <a:prstGeom prst="rect">
                      <a:avLst/>
                    </a:prstGeom>
                  </pic:spPr>
                </pic:pic>
              </a:graphicData>
            </a:graphic>
          </wp:inline>
        </w:drawing>
      </w:r>
    </w:p>
    <w:sectPr w:rsidR="005A20B8" w:rsidSect="00B54986">
      <w:headerReference w:type="default" r:id="rId13"/>
      <w:pgSz w:w="12240" w:h="15840"/>
      <w:pgMar w:top="2592" w:right="4306"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654E5" w14:textId="77777777" w:rsidR="00A30DDD" w:rsidRDefault="00A30DDD" w:rsidP="00825C1C">
      <w:r>
        <w:separator/>
      </w:r>
    </w:p>
  </w:endnote>
  <w:endnote w:type="continuationSeparator" w:id="0">
    <w:p w14:paraId="3D18B6CE" w14:textId="77777777" w:rsidR="00A30DDD" w:rsidRDefault="00A30DDD"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4F6DA" w14:textId="77777777" w:rsidR="00A30DDD" w:rsidRDefault="00A30DDD" w:rsidP="00825C1C">
      <w:r>
        <w:separator/>
      </w:r>
    </w:p>
  </w:footnote>
  <w:footnote w:type="continuationSeparator" w:id="0">
    <w:p w14:paraId="51962FCC" w14:textId="77777777" w:rsidR="00A30DDD" w:rsidRDefault="00A30DDD"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3EFD" w14:textId="12EE1ADA" w:rsidR="006B3150" w:rsidRDefault="00B54986" w:rsidP="00B54986">
    <w:pPr>
      <w:pStyle w:val="Header"/>
      <w:ind w:right="-3586"/>
      <w:jc w:val="right"/>
    </w:pPr>
    <w:r>
      <w:rPr>
        <w:noProof/>
      </w:rPr>
      <w:drawing>
        <wp:inline distT="0" distB="0" distL="0" distR="0" wp14:anchorId="052AFCF6" wp14:editId="753DB75D">
          <wp:extent cx="865505" cy="865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5505" cy="865505"/>
                  </a:xfrm>
                  <a:prstGeom prst="rect">
                    <a:avLst/>
                  </a:prstGeom>
                </pic:spPr>
              </pic:pic>
            </a:graphicData>
          </a:graphic>
        </wp:inline>
      </w:drawing>
    </w:r>
    <w:r w:rsidR="00825C1C">
      <w:rPr>
        <w:noProof/>
      </w:rPr>
      <mc:AlternateContent>
        <mc:Choice Requires="wpg">
          <w:drawing>
            <wp:anchor distT="0" distB="0" distL="114300" distR="114300" simplePos="0" relativeHeight="251659264" behindDoc="1" locked="0" layoutInCell="1" allowOverlap="1" wp14:anchorId="2424159F" wp14:editId="46B3BA60">
              <wp:simplePos x="0" y="0"/>
              <wp:positionH relativeFrom="page">
                <wp:posOffset>5257800</wp:posOffset>
              </wp:positionH>
              <wp:positionV relativeFrom="page">
                <wp:align>center</wp:align>
              </wp:positionV>
              <wp:extent cx="2249424" cy="9573768"/>
              <wp:effectExtent l="0" t="0" r="0" b="889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9424" cy="9573768"/>
                        <a:chOff x="0" y="0"/>
                        <a:chExt cx="2246630" cy="9575800"/>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874520" y="53340"/>
                          <a:ext cx="324493" cy="32456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90600" y="0"/>
                          <a:ext cx="1256030" cy="9575800"/>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pic:spPr>
                    </pic:pic>
                    <wps:wsp>
                      <wps:cNvPr id="5" name="Rectangle 5">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379220"/>
                          <a:ext cx="2068018" cy="34036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942F05D" id="Group 1" o:spid="_x0000_s1026" alt="&quot;&quot;" style="position:absolute;margin-left:414pt;margin-top:0;width:177.1pt;height:753.85pt;z-index:-251657216;mso-position-horizontal-relative:page;mso-position-vertical:center;mso-position-vertical-relative:page;mso-width-relative:margin;mso-height-relative:margin" coordsize="22466,95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zvNZSCAAAAGXRF&#10;WHRTb2Z0d2FyZQBBZG9iZSBJbWFnZVJlYWR5ccllPAAAAyZpVFh0WE1MOmNvbS5hZG9iZS54bXAA&#10;AAAA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">
              <v:rect id="Rectangle 3" o:spid="_x0000_s1027" alt="&quot;&quot;" style="position:absolute;left:18745;top:533;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quot;&quot;" style="position:absolute;left:9906;width:12560;height:95758;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" path="m,l897598,r362401,362401l1259999,9576000,,9576000,,xe">
                <v:imagedata r:id="rId3" o:title=""/>
                <v:formulas/>
                <v:path o:extrusionok="t" o:connecttype="custom" o:connectlocs="0,0;894771,0;1256030,362393;1256030,9575800;0,9575800" o:connectangles="0,0,0,0,0"/>
              </v:shape>
              <v:rect id="Rectangle 5" o:spid="_x0000_s1029" alt="&quot;&quot;" style="position:absolute;top:13792;width:20680;height:3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Sa1ABigKUQsAAAA"/>
  </w:docVars>
  <w:rsids>
    <w:rsidRoot w:val="0032376E"/>
    <w:rsid w:val="000118C6"/>
    <w:rsid w:val="00015200"/>
    <w:rsid w:val="00020953"/>
    <w:rsid w:val="00037E9C"/>
    <w:rsid w:val="00074F3F"/>
    <w:rsid w:val="00077423"/>
    <w:rsid w:val="00096D55"/>
    <w:rsid w:val="0010668D"/>
    <w:rsid w:val="001238FE"/>
    <w:rsid w:val="00145BE2"/>
    <w:rsid w:val="001805B1"/>
    <w:rsid w:val="001A422C"/>
    <w:rsid w:val="00215469"/>
    <w:rsid w:val="002B6BD0"/>
    <w:rsid w:val="002C03FF"/>
    <w:rsid w:val="002E271C"/>
    <w:rsid w:val="002E64C6"/>
    <w:rsid w:val="00310471"/>
    <w:rsid w:val="0032376E"/>
    <w:rsid w:val="003309A4"/>
    <w:rsid w:val="00365214"/>
    <w:rsid w:val="003B01F4"/>
    <w:rsid w:val="003C7C5F"/>
    <w:rsid w:val="003D1607"/>
    <w:rsid w:val="00457844"/>
    <w:rsid w:val="004850D7"/>
    <w:rsid w:val="00494DFF"/>
    <w:rsid w:val="004C7336"/>
    <w:rsid w:val="0051165A"/>
    <w:rsid w:val="00512333"/>
    <w:rsid w:val="00535558"/>
    <w:rsid w:val="005A20B8"/>
    <w:rsid w:val="005E6BDF"/>
    <w:rsid w:val="00610254"/>
    <w:rsid w:val="00627849"/>
    <w:rsid w:val="0065365B"/>
    <w:rsid w:val="00653DBC"/>
    <w:rsid w:val="006B280C"/>
    <w:rsid w:val="006B3150"/>
    <w:rsid w:val="007148AC"/>
    <w:rsid w:val="00750605"/>
    <w:rsid w:val="007608B7"/>
    <w:rsid w:val="007718C6"/>
    <w:rsid w:val="007971D4"/>
    <w:rsid w:val="007C307D"/>
    <w:rsid w:val="007E1163"/>
    <w:rsid w:val="00825C1C"/>
    <w:rsid w:val="00844259"/>
    <w:rsid w:val="008464C9"/>
    <w:rsid w:val="008C1F8F"/>
    <w:rsid w:val="00903E35"/>
    <w:rsid w:val="009238CF"/>
    <w:rsid w:val="00934F29"/>
    <w:rsid w:val="009516BC"/>
    <w:rsid w:val="00994AB8"/>
    <w:rsid w:val="009B736A"/>
    <w:rsid w:val="009E5445"/>
    <w:rsid w:val="009E6F79"/>
    <w:rsid w:val="009E70CA"/>
    <w:rsid w:val="00A11D08"/>
    <w:rsid w:val="00A17709"/>
    <w:rsid w:val="00A30DDD"/>
    <w:rsid w:val="00A4654C"/>
    <w:rsid w:val="00A67F07"/>
    <w:rsid w:val="00A87324"/>
    <w:rsid w:val="00B34F0F"/>
    <w:rsid w:val="00B41C2C"/>
    <w:rsid w:val="00B54986"/>
    <w:rsid w:val="00B950C1"/>
    <w:rsid w:val="00BA699D"/>
    <w:rsid w:val="00BB696A"/>
    <w:rsid w:val="00BC6D13"/>
    <w:rsid w:val="00C80395"/>
    <w:rsid w:val="00CA48BD"/>
    <w:rsid w:val="00D01A11"/>
    <w:rsid w:val="00D31E96"/>
    <w:rsid w:val="00DB4082"/>
    <w:rsid w:val="00DB6B14"/>
    <w:rsid w:val="00DC2577"/>
    <w:rsid w:val="00DC579F"/>
    <w:rsid w:val="00E132A0"/>
    <w:rsid w:val="00E534F0"/>
    <w:rsid w:val="00E60BFA"/>
    <w:rsid w:val="00E6177E"/>
    <w:rsid w:val="00E72DF0"/>
    <w:rsid w:val="00E83F1A"/>
    <w:rsid w:val="00E93E19"/>
    <w:rsid w:val="00ED2810"/>
    <w:rsid w:val="00ED42BC"/>
    <w:rsid w:val="00F42D11"/>
    <w:rsid w:val="00F80971"/>
    <w:rsid w:val="00FA7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C2146"/>
  <w15:chartTrackingRefBased/>
  <w15:docId w15:val="{CFCEC246-3854-4E6A-BE1B-F99052431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semiHidden/>
    <w:rsid w:val="006B3150"/>
    <w:pPr>
      <w:tabs>
        <w:tab w:val="center" w:pos="4680"/>
        <w:tab w:val="right" w:pos="9360"/>
      </w:tabs>
      <w:spacing w:after="0"/>
    </w:pPr>
  </w:style>
  <w:style w:type="character" w:customStyle="1" w:styleId="FooterChar">
    <w:name w:val="Footer Char"/>
    <w:basedOn w:val="DefaultParagraphFont"/>
    <w:link w:val="Footer"/>
    <w:uiPriority w:val="99"/>
    <w:semiHidden/>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F42D11"/>
    <w:rPr>
      <w:color w:val="0096D2" w:themeColor="hyperlink"/>
      <w:u w:val="single"/>
    </w:rPr>
  </w:style>
  <w:style w:type="character" w:styleId="UnresolvedMention">
    <w:name w:val="Unresolved Mention"/>
    <w:basedOn w:val="DefaultParagraphFont"/>
    <w:uiPriority w:val="99"/>
    <w:semiHidden/>
    <w:unhideWhenUsed/>
    <w:rsid w:val="00F42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99692">
      <w:bodyDiv w:val="1"/>
      <w:marLeft w:val="0"/>
      <w:marRight w:val="0"/>
      <w:marTop w:val="0"/>
      <w:marBottom w:val="0"/>
      <w:divBdr>
        <w:top w:val="none" w:sz="0" w:space="0" w:color="auto"/>
        <w:left w:val="none" w:sz="0" w:space="0" w:color="auto"/>
        <w:bottom w:val="none" w:sz="0" w:space="0" w:color="auto"/>
        <w:right w:val="none" w:sz="0" w:space="0" w:color="auto"/>
      </w:divBdr>
      <w:divsChild>
        <w:div w:id="2021421607">
          <w:marLeft w:val="0"/>
          <w:marRight w:val="0"/>
          <w:marTop w:val="0"/>
          <w:marBottom w:val="0"/>
          <w:divBdr>
            <w:top w:val="none" w:sz="0" w:space="0" w:color="auto"/>
            <w:left w:val="none" w:sz="0" w:space="0" w:color="auto"/>
            <w:bottom w:val="none" w:sz="0" w:space="0" w:color="auto"/>
            <w:right w:val="none" w:sz="0" w:space="0" w:color="auto"/>
          </w:divBdr>
        </w:div>
        <w:div w:id="1531213807">
          <w:marLeft w:val="0"/>
          <w:marRight w:val="0"/>
          <w:marTop w:val="0"/>
          <w:marBottom w:val="0"/>
          <w:divBdr>
            <w:top w:val="none" w:sz="0" w:space="0" w:color="auto"/>
            <w:left w:val="none" w:sz="0" w:space="0" w:color="auto"/>
            <w:bottom w:val="none" w:sz="0" w:space="0" w:color="auto"/>
            <w:right w:val="none" w:sz="0" w:space="0" w:color="auto"/>
          </w:divBdr>
        </w:div>
        <w:div w:id="843973953">
          <w:marLeft w:val="0"/>
          <w:marRight w:val="0"/>
          <w:marTop w:val="0"/>
          <w:marBottom w:val="0"/>
          <w:divBdr>
            <w:top w:val="none" w:sz="0" w:space="0" w:color="auto"/>
            <w:left w:val="none" w:sz="0" w:space="0" w:color="auto"/>
            <w:bottom w:val="none" w:sz="0" w:space="0" w:color="auto"/>
            <w:right w:val="none" w:sz="0" w:space="0" w:color="auto"/>
          </w:divBdr>
        </w:div>
        <w:div w:id="545994513">
          <w:marLeft w:val="0"/>
          <w:marRight w:val="0"/>
          <w:marTop w:val="0"/>
          <w:marBottom w:val="0"/>
          <w:divBdr>
            <w:top w:val="none" w:sz="0" w:space="0" w:color="auto"/>
            <w:left w:val="none" w:sz="0" w:space="0" w:color="auto"/>
            <w:bottom w:val="none" w:sz="0" w:space="0" w:color="auto"/>
            <w:right w:val="none" w:sz="0" w:space="0" w:color="auto"/>
          </w:divBdr>
        </w:div>
      </w:divsChild>
    </w:div>
    <w:div w:id="1083719510">
      <w:bodyDiv w:val="1"/>
      <w:marLeft w:val="0"/>
      <w:marRight w:val="0"/>
      <w:marTop w:val="0"/>
      <w:marBottom w:val="0"/>
      <w:divBdr>
        <w:top w:val="none" w:sz="0" w:space="0" w:color="auto"/>
        <w:left w:val="none" w:sz="0" w:space="0" w:color="auto"/>
        <w:bottom w:val="none" w:sz="0" w:space="0" w:color="auto"/>
        <w:right w:val="none" w:sz="0" w:space="0" w:color="auto"/>
      </w:divBdr>
      <w:divsChild>
        <w:div w:id="1419324222">
          <w:marLeft w:val="0"/>
          <w:marRight w:val="0"/>
          <w:marTop w:val="0"/>
          <w:marBottom w:val="0"/>
          <w:divBdr>
            <w:top w:val="none" w:sz="0" w:space="0" w:color="auto"/>
            <w:left w:val="none" w:sz="0" w:space="0" w:color="auto"/>
            <w:bottom w:val="none" w:sz="0" w:space="0" w:color="auto"/>
            <w:right w:val="none" w:sz="0" w:space="0" w:color="auto"/>
          </w:divBdr>
        </w:div>
        <w:div w:id="241767517">
          <w:marLeft w:val="0"/>
          <w:marRight w:val="0"/>
          <w:marTop w:val="0"/>
          <w:marBottom w:val="0"/>
          <w:divBdr>
            <w:top w:val="none" w:sz="0" w:space="0" w:color="auto"/>
            <w:left w:val="none" w:sz="0" w:space="0" w:color="auto"/>
            <w:bottom w:val="none" w:sz="0" w:space="0" w:color="auto"/>
            <w:right w:val="none" w:sz="0" w:space="0" w:color="auto"/>
          </w:divBdr>
        </w:div>
        <w:div w:id="788164068">
          <w:marLeft w:val="0"/>
          <w:marRight w:val="0"/>
          <w:marTop w:val="0"/>
          <w:marBottom w:val="0"/>
          <w:divBdr>
            <w:top w:val="none" w:sz="0" w:space="0" w:color="auto"/>
            <w:left w:val="none" w:sz="0" w:space="0" w:color="auto"/>
            <w:bottom w:val="none" w:sz="0" w:space="0" w:color="auto"/>
            <w:right w:val="none" w:sz="0" w:space="0" w:color="auto"/>
          </w:divBdr>
        </w:div>
        <w:div w:id="1749498309">
          <w:marLeft w:val="0"/>
          <w:marRight w:val="0"/>
          <w:marTop w:val="0"/>
          <w:marBottom w:val="0"/>
          <w:divBdr>
            <w:top w:val="none" w:sz="0" w:space="0" w:color="auto"/>
            <w:left w:val="none" w:sz="0" w:space="0" w:color="auto"/>
            <w:bottom w:val="none" w:sz="0" w:space="0" w:color="auto"/>
            <w:right w:val="none" w:sz="0" w:space="0" w:color="auto"/>
          </w:divBdr>
        </w:div>
      </w:divsChild>
    </w:div>
    <w:div w:id="1694644821">
      <w:bodyDiv w:val="1"/>
      <w:marLeft w:val="0"/>
      <w:marRight w:val="0"/>
      <w:marTop w:val="0"/>
      <w:marBottom w:val="0"/>
      <w:divBdr>
        <w:top w:val="none" w:sz="0" w:space="0" w:color="auto"/>
        <w:left w:val="none" w:sz="0" w:space="0" w:color="auto"/>
        <w:bottom w:val="none" w:sz="0" w:space="0" w:color="auto"/>
        <w:right w:val="none" w:sz="0" w:space="0" w:color="auto"/>
      </w:divBdr>
      <w:divsChild>
        <w:div w:id="285476310">
          <w:marLeft w:val="0"/>
          <w:marRight w:val="0"/>
          <w:marTop w:val="0"/>
          <w:marBottom w:val="0"/>
          <w:divBdr>
            <w:top w:val="none" w:sz="0" w:space="0" w:color="auto"/>
            <w:left w:val="none" w:sz="0" w:space="0" w:color="auto"/>
            <w:bottom w:val="none" w:sz="0" w:space="0" w:color="auto"/>
            <w:right w:val="none" w:sz="0" w:space="0" w:color="auto"/>
          </w:divBdr>
        </w:div>
        <w:div w:id="2061585303">
          <w:marLeft w:val="0"/>
          <w:marRight w:val="0"/>
          <w:marTop w:val="0"/>
          <w:marBottom w:val="0"/>
          <w:divBdr>
            <w:top w:val="none" w:sz="0" w:space="0" w:color="auto"/>
            <w:left w:val="none" w:sz="0" w:space="0" w:color="auto"/>
            <w:bottom w:val="none" w:sz="0" w:space="0" w:color="auto"/>
            <w:right w:val="none" w:sz="0" w:space="0" w:color="auto"/>
          </w:divBdr>
        </w:div>
        <w:div w:id="1955626255">
          <w:marLeft w:val="0"/>
          <w:marRight w:val="0"/>
          <w:marTop w:val="0"/>
          <w:marBottom w:val="0"/>
          <w:divBdr>
            <w:top w:val="none" w:sz="0" w:space="0" w:color="auto"/>
            <w:left w:val="none" w:sz="0" w:space="0" w:color="auto"/>
            <w:bottom w:val="none" w:sz="0" w:space="0" w:color="auto"/>
            <w:right w:val="none" w:sz="0" w:space="0" w:color="auto"/>
          </w:divBdr>
        </w:div>
        <w:div w:id="1617180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legion.org/ale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st3\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5630AF-6F80-4FC6-B252-7B42640E9C9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908400-428B-49FC-AF3E-AABE6D1C7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3</TotalTime>
  <Pages>1</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American Legion</dc:creator>
  <cp:keywords/>
  <dc:description/>
  <cp:lastModifiedBy>American Legion</cp:lastModifiedBy>
  <cp:revision>5</cp:revision>
  <cp:lastPrinted>2025-07-21T19:41:00Z</cp:lastPrinted>
  <dcterms:created xsi:type="dcterms:W3CDTF">2025-07-21T19:49:00Z</dcterms:created>
  <dcterms:modified xsi:type="dcterms:W3CDTF">2025-07-21T20:43:00Z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